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4D85" w14:textId="2034443F" w:rsidR="00105D58" w:rsidRPr="002150F3" w:rsidRDefault="00B33CD7" w:rsidP="002150F3">
      <w:pPr>
        <w:pStyle w:val="Title"/>
        <w:jc w:val="center"/>
      </w:pPr>
      <w:r w:rsidRPr="002150F3">
        <w:t>Proxy Form</w:t>
      </w:r>
    </w:p>
    <w:p w14:paraId="3190EB1E" w14:textId="7814B14D" w:rsidR="00B33CD7" w:rsidRPr="002150F3" w:rsidRDefault="00B33CD7" w:rsidP="002150F3">
      <w:pPr>
        <w:tabs>
          <w:tab w:val="clear" w:pos="1650"/>
          <w:tab w:val="left" w:pos="5055"/>
        </w:tabs>
        <w:jc w:val="center"/>
        <w:rPr>
          <w:b/>
          <w:bCs/>
        </w:rPr>
      </w:pPr>
      <w:r w:rsidRPr="002150F3">
        <w:rPr>
          <w:b/>
          <w:bCs/>
        </w:rPr>
        <w:t>AACE Australian Section Incorporated</w:t>
      </w:r>
    </w:p>
    <w:p w14:paraId="3A4E176C" w14:textId="5DD114EA" w:rsidR="00B33CD7" w:rsidRPr="002150F3" w:rsidRDefault="002150F3" w:rsidP="002150F3">
      <w:pPr>
        <w:tabs>
          <w:tab w:val="clear" w:pos="1650"/>
          <w:tab w:val="left" w:pos="5055"/>
        </w:tabs>
        <w:jc w:val="center"/>
        <w:rPr>
          <w:b/>
          <w:bCs/>
          <w:u w:val="single"/>
        </w:rPr>
      </w:pPr>
      <w:r w:rsidRPr="002150F3">
        <w:rPr>
          <w:b/>
          <w:bCs/>
          <w:u w:val="single"/>
        </w:rPr>
        <w:t>APPOINTMENT OF PROXY</w:t>
      </w:r>
    </w:p>
    <w:p w14:paraId="581D61E1" w14:textId="7A40DC70" w:rsidR="003A5E07" w:rsidRDefault="003A5E07" w:rsidP="00105D58">
      <w:pPr>
        <w:tabs>
          <w:tab w:val="clear" w:pos="1650"/>
          <w:tab w:val="left" w:pos="5055"/>
        </w:tabs>
      </w:pPr>
    </w:p>
    <w:p w14:paraId="25559D84" w14:textId="39AEA848" w:rsidR="003A5E07" w:rsidRDefault="003A5E07" w:rsidP="002150F3">
      <w:pPr>
        <w:tabs>
          <w:tab w:val="clear" w:pos="1650"/>
          <w:tab w:val="left" w:pos="5055"/>
        </w:tabs>
        <w:spacing w:line="480" w:lineRule="auto"/>
      </w:pPr>
      <w:r>
        <w:t>I</w:t>
      </w:r>
      <w:r w:rsidR="00EF5EFF">
        <w:t xml:space="preserve">, </w:t>
      </w:r>
      <w:r w:rsidR="0050799C">
        <w:rPr>
          <w:b/>
          <w:bCs/>
          <w:color w:val="44546A" w:themeColor="text2"/>
        </w:rPr>
        <w:fldChar w:fldCharType="begin">
          <w:ffData>
            <w:name w:val="Text1"/>
            <w:enabled/>
            <w:calcOnExit w:val="0"/>
            <w:textInput>
              <w:default w:val="Name"/>
            </w:textInput>
          </w:ffData>
        </w:fldChar>
      </w:r>
      <w:bookmarkStart w:id="0" w:name="Text1"/>
      <w:r w:rsidR="0050799C">
        <w:rPr>
          <w:b/>
          <w:bCs/>
          <w:color w:val="44546A" w:themeColor="text2"/>
        </w:rPr>
        <w:instrText xml:space="preserve"> FORMTEXT </w:instrText>
      </w:r>
      <w:r w:rsidR="0050799C">
        <w:rPr>
          <w:b/>
          <w:bCs/>
          <w:color w:val="44546A" w:themeColor="text2"/>
        </w:rPr>
      </w:r>
      <w:r w:rsidR="0050799C">
        <w:rPr>
          <w:b/>
          <w:bCs/>
          <w:color w:val="44546A" w:themeColor="text2"/>
        </w:rPr>
        <w:fldChar w:fldCharType="separate"/>
      </w:r>
      <w:r w:rsidR="0050799C">
        <w:rPr>
          <w:b/>
          <w:bCs/>
          <w:noProof/>
          <w:color w:val="44546A" w:themeColor="text2"/>
        </w:rPr>
        <w:t>Name</w:t>
      </w:r>
      <w:r w:rsidR="0050799C">
        <w:rPr>
          <w:b/>
          <w:bCs/>
          <w:color w:val="44546A" w:themeColor="text2"/>
        </w:rPr>
        <w:fldChar w:fldCharType="end"/>
      </w:r>
      <w:bookmarkEnd w:id="0"/>
      <w:r w:rsidR="00EF5EFF">
        <w:t xml:space="preserve"> of </w:t>
      </w:r>
      <w:r w:rsidR="0050799C">
        <w:rPr>
          <w:b/>
          <w:bCs/>
          <w:color w:val="44546A" w:themeColor="text2"/>
        </w:rPr>
        <w:fldChar w:fldCharType="begin">
          <w:ffData>
            <w:name w:val="Text2"/>
            <w:enabled/>
            <w:calcOnExit w:val="0"/>
            <w:textInput>
              <w:default w:val="Address"/>
            </w:textInput>
          </w:ffData>
        </w:fldChar>
      </w:r>
      <w:bookmarkStart w:id="1" w:name="Text2"/>
      <w:r w:rsidR="0050799C">
        <w:rPr>
          <w:b/>
          <w:bCs/>
          <w:color w:val="44546A" w:themeColor="text2"/>
        </w:rPr>
        <w:instrText xml:space="preserve"> FORMTEXT </w:instrText>
      </w:r>
      <w:r w:rsidR="0050799C">
        <w:rPr>
          <w:b/>
          <w:bCs/>
          <w:color w:val="44546A" w:themeColor="text2"/>
        </w:rPr>
      </w:r>
      <w:r w:rsidR="0050799C">
        <w:rPr>
          <w:b/>
          <w:bCs/>
          <w:color w:val="44546A" w:themeColor="text2"/>
        </w:rPr>
        <w:fldChar w:fldCharType="separate"/>
      </w:r>
      <w:r w:rsidR="0050799C">
        <w:rPr>
          <w:b/>
          <w:bCs/>
          <w:noProof/>
          <w:color w:val="44546A" w:themeColor="text2"/>
        </w:rPr>
        <w:t>Address</w:t>
      </w:r>
      <w:r w:rsidR="0050799C">
        <w:rPr>
          <w:b/>
          <w:bCs/>
          <w:color w:val="44546A" w:themeColor="text2"/>
        </w:rPr>
        <w:fldChar w:fldCharType="end"/>
      </w:r>
      <w:bookmarkEnd w:id="1"/>
      <w:r w:rsidR="00AF661E">
        <w:t xml:space="preserve">, a member of AACE Australian Section Inc., appoint </w:t>
      </w:r>
      <w:r w:rsidR="00083F35">
        <w:rPr>
          <w:b/>
          <w:bCs/>
          <w:color w:val="44546A" w:themeColor="text2"/>
        </w:rPr>
        <w:fldChar w:fldCharType="begin">
          <w:ffData>
            <w:name w:val="Text3"/>
            <w:enabled/>
            <w:calcOnExit w:val="0"/>
            <w:textInput>
              <w:default w:val="Name"/>
            </w:textInput>
          </w:ffData>
        </w:fldChar>
      </w:r>
      <w:bookmarkStart w:id="2" w:name="Text3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Name</w:t>
      </w:r>
      <w:r w:rsidR="00083F35">
        <w:rPr>
          <w:b/>
          <w:bCs/>
          <w:color w:val="44546A" w:themeColor="text2"/>
        </w:rPr>
        <w:fldChar w:fldCharType="end"/>
      </w:r>
      <w:bookmarkEnd w:id="2"/>
      <w:r w:rsidR="00083F35">
        <w:rPr>
          <w:b/>
          <w:bCs/>
          <w:color w:val="44546A" w:themeColor="text2"/>
        </w:rPr>
        <w:t xml:space="preserve"> </w:t>
      </w:r>
      <w:r w:rsidR="00FE0194">
        <w:t xml:space="preserve">as my proxy to vote at the Annual General Meeting </w:t>
      </w:r>
      <w:r w:rsidR="00A528C1">
        <w:t>to be held on</w:t>
      </w:r>
      <w:r w:rsidR="00FE0194">
        <w:t xml:space="preserve"> </w:t>
      </w:r>
      <w:r w:rsidR="00FD747F">
        <w:t>11</w:t>
      </w:r>
      <w:r w:rsidR="00FD747F" w:rsidRPr="00FD747F">
        <w:rPr>
          <w:vertAlign w:val="superscript"/>
        </w:rPr>
        <w:t>th</w:t>
      </w:r>
      <w:r w:rsidR="00FD747F">
        <w:t xml:space="preserve"> April</w:t>
      </w:r>
      <w:r w:rsidR="00083F35">
        <w:t xml:space="preserve"> 202</w:t>
      </w:r>
      <w:r w:rsidR="00CB205E">
        <w:t>3</w:t>
      </w:r>
      <w:r w:rsidR="00A528C1">
        <w:t>, or at any adjournment of that meeting</w:t>
      </w:r>
      <w:r w:rsidR="002150F3">
        <w:t>.</w:t>
      </w:r>
    </w:p>
    <w:p w14:paraId="51D7AF6B" w14:textId="77777777" w:rsidR="00F532DD" w:rsidRDefault="00F532DD" w:rsidP="002150F3">
      <w:pPr>
        <w:tabs>
          <w:tab w:val="clear" w:pos="1650"/>
          <w:tab w:val="left" w:pos="5055"/>
        </w:tabs>
        <w:spacing w:line="480" w:lineRule="auto"/>
      </w:pPr>
    </w:p>
    <w:p w14:paraId="779B6162" w14:textId="1314E324" w:rsidR="002150F3" w:rsidRDefault="002150F3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F532DD">
        <w:rPr>
          <w:b/>
          <w:bCs/>
        </w:rPr>
        <w:t>Dated</w:t>
      </w:r>
      <w:r>
        <w:t xml:space="preserve">:  </w:t>
      </w:r>
      <w:r w:rsidR="00F532DD">
        <w:tab/>
      </w:r>
      <w:r w:rsidR="00083F35">
        <w:rPr>
          <w:b/>
          <w:bCs/>
          <w:color w:val="44546A" w:themeColor="text2"/>
        </w:rPr>
        <w:fldChar w:fldCharType="begin">
          <w:ffData>
            <w:name w:val="Text4"/>
            <w:enabled/>
            <w:calcOnExit w:val="0"/>
            <w:textInput>
              <w:default w:val="Date"/>
            </w:textInput>
          </w:ffData>
        </w:fldChar>
      </w:r>
      <w:bookmarkStart w:id="3" w:name="Text4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Date</w:t>
      </w:r>
      <w:r w:rsidR="00083F35">
        <w:rPr>
          <w:b/>
          <w:bCs/>
          <w:color w:val="44546A" w:themeColor="text2"/>
        </w:rPr>
        <w:fldChar w:fldCharType="end"/>
      </w:r>
      <w:bookmarkEnd w:id="3"/>
    </w:p>
    <w:p w14:paraId="13B3D977" w14:textId="4A0548EB" w:rsidR="002150F3" w:rsidRDefault="002150F3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F532DD">
        <w:rPr>
          <w:b/>
          <w:bCs/>
        </w:rPr>
        <w:t>Member ID:</w:t>
      </w:r>
      <w:r>
        <w:t xml:space="preserve">  </w:t>
      </w:r>
      <w:r w:rsidR="00F532DD">
        <w:tab/>
      </w:r>
      <w:r w:rsidR="00083F35">
        <w:rPr>
          <w:b/>
          <w:bCs/>
          <w:color w:val="44546A" w:themeColor="text2"/>
        </w:rPr>
        <w:fldChar w:fldCharType="begin">
          <w:ffData>
            <w:name w:val="Text5"/>
            <w:enabled/>
            <w:calcOnExit w:val="0"/>
            <w:textInput>
              <w:default w:val="MemberID"/>
            </w:textInput>
          </w:ffData>
        </w:fldChar>
      </w:r>
      <w:bookmarkStart w:id="4" w:name="Text5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MemberID</w:t>
      </w:r>
      <w:r w:rsidR="00083F35">
        <w:rPr>
          <w:b/>
          <w:bCs/>
          <w:color w:val="44546A" w:themeColor="text2"/>
        </w:rPr>
        <w:fldChar w:fldCharType="end"/>
      </w:r>
      <w:bookmarkEnd w:id="4"/>
    </w:p>
    <w:p w14:paraId="6D8FDDD0" w14:textId="63AA9EDF" w:rsidR="00F532DD" w:rsidRDefault="00F532DD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6D75BB">
        <w:rPr>
          <w:b/>
          <w:bCs/>
        </w:rPr>
        <w:t>Signature:</w:t>
      </w:r>
      <w:r>
        <w:t xml:space="preserve">  </w:t>
      </w:r>
      <w:r>
        <w:tab/>
        <w:t>__________________________</w:t>
      </w:r>
    </w:p>
    <w:p w14:paraId="1CFC690F" w14:textId="7691019A" w:rsidR="00F532DD" w:rsidRPr="00F532DD" w:rsidRDefault="00704960" w:rsidP="002150F3">
      <w:pPr>
        <w:tabs>
          <w:tab w:val="clear" w:pos="1650"/>
          <w:tab w:val="left" w:pos="5055"/>
        </w:tabs>
        <w:spacing w:line="480" w:lineRule="auto"/>
        <w:rPr>
          <w:i/>
          <w:iCs/>
        </w:rPr>
      </w:pPr>
      <w:r>
        <w:rPr>
          <w:i/>
          <w:iCs/>
        </w:rPr>
        <w:t xml:space="preserve">Complete, Sign, </w:t>
      </w:r>
      <w:r w:rsidR="00F532DD" w:rsidRPr="00F532DD">
        <w:rPr>
          <w:i/>
          <w:iCs/>
        </w:rPr>
        <w:t xml:space="preserve">Scan and </w:t>
      </w:r>
      <w:r>
        <w:rPr>
          <w:i/>
          <w:iCs/>
        </w:rPr>
        <w:t>Send</w:t>
      </w:r>
      <w:r w:rsidR="00F532DD" w:rsidRPr="00F532DD">
        <w:rPr>
          <w:i/>
          <w:iCs/>
        </w:rPr>
        <w:t xml:space="preserve"> to </w:t>
      </w:r>
      <w:hyperlink r:id="rId11" w:history="1">
        <w:r w:rsidR="00F532DD" w:rsidRPr="00F532DD">
          <w:rPr>
            <w:rStyle w:val="Hyperlink"/>
            <w:i/>
            <w:iCs/>
          </w:rPr>
          <w:t>secretary@aacei.org.au</w:t>
        </w:r>
      </w:hyperlink>
    </w:p>
    <w:p w14:paraId="3820E46E" w14:textId="77777777" w:rsidR="00F532DD" w:rsidRDefault="00F532DD" w:rsidP="002150F3">
      <w:pPr>
        <w:tabs>
          <w:tab w:val="clear" w:pos="1650"/>
          <w:tab w:val="left" w:pos="5055"/>
        </w:tabs>
        <w:spacing w:line="480" w:lineRule="auto"/>
      </w:pPr>
    </w:p>
    <w:p w14:paraId="3430DDCC" w14:textId="77777777" w:rsidR="002150F3" w:rsidRDefault="002150F3" w:rsidP="00105D58">
      <w:pPr>
        <w:tabs>
          <w:tab w:val="clear" w:pos="1650"/>
          <w:tab w:val="left" w:pos="5055"/>
        </w:tabs>
      </w:pPr>
    </w:p>
    <w:p w14:paraId="554857A9" w14:textId="77777777" w:rsidR="004B1748" w:rsidRPr="00105D58" w:rsidRDefault="004B1748" w:rsidP="00105D58">
      <w:pPr>
        <w:tabs>
          <w:tab w:val="clear" w:pos="1650"/>
          <w:tab w:val="left" w:pos="5055"/>
        </w:tabs>
      </w:pPr>
    </w:p>
    <w:sectPr w:rsidR="004B1748" w:rsidRPr="00105D58" w:rsidSect="00FC36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83F7A" w14:textId="77777777" w:rsidR="00600063" w:rsidRDefault="00600063" w:rsidP="00073AA3">
      <w:r>
        <w:separator/>
      </w:r>
    </w:p>
  </w:endnote>
  <w:endnote w:type="continuationSeparator" w:id="0">
    <w:p w14:paraId="41F56D80" w14:textId="77777777" w:rsidR="00600063" w:rsidRDefault="00600063" w:rsidP="000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707C" w14:textId="77777777" w:rsidR="00EA5117" w:rsidRDefault="00EA5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0DFC" w14:textId="77777777" w:rsidR="00E4458A" w:rsidRPr="001B73DF" w:rsidRDefault="00E4458A" w:rsidP="00073AA3">
    <w:pPr>
      <w:pStyle w:val="Footer"/>
    </w:pPr>
  </w:p>
  <w:p w14:paraId="1F7D4F32" w14:textId="77777777" w:rsidR="00350C64" w:rsidRPr="001B73DF" w:rsidRDefault="00A242F1" w:rsidP="00FC36DB">
    <w:pPr>
      <w:pStyle w:val="FooterOrganation"/>
    </w:pPr>
    <w:r w:rsidRPr="00844185">
      <w:t>AACE Australian Section Incorporated</w:t>
    </w:r>
    <w:r w:rsidR="00FC36DB">
      <w:tab/>
    </w:r>
    <w:r w:rsidR="00FC36DB">
      <w:tab/>
      <w:t xml:space="preserve">Page </w:t>
    </w:r>
    <w:r w:rsidR="00FC36DB">
      <w:fldChar w:fldCharType="begin"/>
    </w:r>
    <w:r w:rsidR="00FC36DB">
      <w:instrText xml:space="preserve"> PAGE  \* MERGEFORMAT </w:instrText>
    </w:r>
    <w:r w:rsidR="00FC36DB">
      <w:fldChar w:fldCharType="separate"/>
    </w:r>
    <w:r w:rsidR="00FC36DB">
      <w:rPr>
        <w:noProof/>
      </w:rPr>
      <w:t>2</w:t>
    </w:r>
    <w:r w:rsidR="00FC36DB">
      <w:fldChar w:fldCharType="end"/>
    </w:r>
    <w:r w:rsidR="00FC36DB">
      <w:t xml:space="preserve"> of </w:t>
    </w:r>
    <w:fldSimple w:instr=" NUMPAGES  \* MERGEFORMAT ">
      <w:r w:rsidR="00FC36DB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8E71A" w14:textId="77777777" w:rsidR="00FC36DB" w:rsidRPr="001B73DF" w:rsidRDefault="00FC36DB" w:rsidP="00FC36DB">
    <w:pPr>
      <w:pStyle w:val="Footer"/>
    </w:pPr>
  </w:p>
  <w:p w14:paraId="43C68BB7" w14:textId="77777777" w:rsidR="00FC36DB" w:rsidRPr="00844185" w:rsidRDefault="00FC36DB" w:rsidP="00FC36DB">
    <w:pPr>
      <w:pStyle w:val="FooterOrganation"/>
    </w:pPr>
    <w:r w:rsidRPr="00844185">
      <w:t>AACE Australian Section Incorporated</w:t>
    </w:r>
  </w:p>
  <w:p w14:paraId="32EAB8F5" w14:textId="77777777" w:rsidR="00FC36DB" w:rsidRPr="001B73DF" w:rsidRDefault="00FC36DB" w:rsidP="00FC36DB">
    <w:pPr>
      <w:pStyle w:val="FooterAddress"/>
    </w:pPr>
    <w:r w:rsidRPr="001B73DF">
      <w:t>ABN 82298423018  |  ARBN 634 477 446</w:t>
    </w:r>
    <w:r w:rsidR="00105D58">
      <w:t xml:space="preserve">  </w:t>
    </w:r>
    <w:r w:rsidR="00105D58" w:rsidRPr="001B73DF">
      <w:t xml:space="preserve">|  </w:t>
    </w:r>
    <w:r w:rsidR="00105D58">
      <w:t>VIC A0106430P</w:t>
    </w:r>
  </w:p>
  <w:p w14:paraId="71C661CC" w14:textId="77777777" w:rsidR="00FC36DB" w:rsidRDefault="00EA5117" w:rsidP="00FC36DB">
    <w:pPr>
      <w:pStyle w:val="FooterAddress"/>
    </w:pPr>
    <w:r>
      <w:t>PO Box 4032</w:t>
    </w:r>
    <w:r w:rsidR="00FC36DB" w:rsidRPr="001B73DF">
      <w:t xml:space="preserve"> | </w:t>
    </w:r>
    <w:r>
      <w:t>Doncaster Heights</w:t>
    </w:r>
    <w:r w:rsidR="00FC36DB" w:rsidRPr="001B73DF">
      <w:t xml:space="preserve"> VIC </w:t>
    </w:r>
    <w:r>
      <w:t>3109</w:t>
    </w:r>
    <w:r w:rsidR="00FC36DB" w:rsidRPr="001B73DF">
      <w:t xml:space="preserve"> | Australia  |  Info@aacei.org.au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44C87" w14:textId="77777777" w:rsidR="00600063" w:rsidRDefault="00600063" w:rsidP="00073AA3">
      <w:r>
        <w:separator/>
      </w:r>
    </w:p>
  </w:footnote>
  <w:footnote w:type="continuationSeparator" w:id="0">
    <w:p w14:paraId="3950A985" w14:textId="77777777" w:rsidR="00600063" w:rsidRDefault="00600063" w:rsidP="0007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C5CC5" w14:textId="77777777" w:rsidR="00EA5117" w:rsidRDefault="00EA5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3C1F" w14:textId="77777777" w:rsidR="00A242F1" w:rsidRDefault="00A242F1" w:rsidP="00073AA3">
    <w:pPr>
      <w:pStyle w:val="Header"/>
    </w:pPr>
    <w:r>
      <w:rPr>
        <w:noProof/>
      </w:rPr>
      <w:drawing>
        <wp:inline distT="0" distB="0" distL="0" distR="0" wp14:anchorId="64F894C2" wp14:editId="2F6FBA5B">
          <wp:extent cx="767443" cy="4348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16" cy="44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C21A" w14:textId="77777777" w:rsidR="00FC36DB" w:rsidRDefault="00FC36DB">
    <w:pPr>
      <w:pStyle w:val="Header"/>
    </w:pPr>
    <w:r>
      <w:rPr>
        <w:noProof/>
      </w:rPr>
      <w:drawing>
        <wp:inline distT="0" distB="0" distL="0" distR="0" wp14:anchorId="6C4D13C4" wp14:editId="63FC36D2">
          <wp:extent cx="1331366" cy="754441"/>
          <wp:effectExtent l="0" t="0" r="254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19" cy="763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BE56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EA1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C83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78C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74D6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E0F9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68BC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4013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E0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2E0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E155E69"/>
    <w:multiLevelType w:val="multilevel"/>
    <w:tmpl w:val="4BF20FAC"/>
    <w:lvl w:ilvl="0">
      <w:start w:val="1"/>
      <w:numFmt w:val="decimal"/>
      <w:pStyle w:val="NumberedHeading1"/>
      <w:lvlText w:val="%1."/>
      <w:lvlJc w:val="left"/>
      <w:pPr>
        <w:ind w:left="360" w:hanging="360"/>
      </w:pPr>
    </w:lvl>
    <w:lvl w:ilvl="1">
      <w:start w:val="1"/>
      <w:numFmt w:val="decimal"/>
      <w:pStyle w:val="NumberedHeading2"/>
      <w:lvlText w:val="%1.%2."/>
      <w:lvlJc w:val="left"/>
      <w:pPr>
        <w:ind w:left="792" w:hanging="432"/>
      </w:pPr>
    </w:lvl>
    <w:lvl w:ilvl="2">
      <w:start w:val="1"/>
      <w:numFmt w:val="decimal"/>
      <w:pStyle w:val="Numbered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AA0FC0"/>
    <w:multiLevelType w:val="hybridMultilevel"/>
    <w:tmpl w:val="E6B8E738"/>
    <w:lvl w:ilvl="0" w:tplc="1A56CDAE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CB8C560A">
      <w:start w:val="1"/>
      <w:numFmt w:val="bullet"/>
      <w:pStyle w:val="Bullet2"/>
      <w:lvlText w:val="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013847">
    <w:abstractNumId w:val="11"/>
  </w:num>
  <w:num w:numId="2" w16cid:durableId="1409692286">
    <w:abstractNumId w:val="10"/>
  </w:num>
  <w:num w:numId="3" w16cid:durableId="2116974745">
    <w:abstractNumId w:val="9"/>
  </w:num>
  <w:num w:numId="4" w16cid:durableId="1133869290">
    <w:abstractNumId w:val="7"/>
  </w:num>
  <w:num w:numId="5" w16cid:durableId="962153776">
    <w:abstractNumId w:val="6"/>
  </w:num>
  <w:num w:numId="6" w16cid:durableId="909736111">
    <w:abstractNumId w:val="5"/>
  </w:num>
  <w:num w:numId="7" w16cid:durableId="991838413">
    <w:abstractNumId w:val="4"/>
  </w:num>
  <w:num w:numId="8" w16cid:durableId="1121191620">
    <w:abstractNumId w:val="8"/>
  </w:num>
  <w:num w:numId="9" w16cid:durableId="2145805399">
    <w:abstractNumId w:val="3"/>
  </w:num>
  <w:num w:numId="10" w16cid:durableId="1804151134">
    <w:abstractNumId w:val="2"/>
  </w:num>
  <w:num w:numId="11" w16cid:durableId="1626623671">
    <w:abstractNumId w:val="1"/>
  </w:num>
  <w:num w:numId="12" w16cid:durableId="951667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55"/>
    <w:rsid w:val="00013614"/>
    <w:rsid w:val="00066D83"/>
    <w:rsid w:val="00073AA3"/>
    <w:rsid w:val="00083F35"/>
    <w:rsid w:val="000D5740"/>
    <w:rsid w:val="00105D58"/>
    <w:rsid w:val="0011658E"/>
    <w:rsid w:val="00161840"/>
    <w:rsid w:val="001A516F"/>
    <w:rsid w:val="001B73DF"/>
    <w:rsid w:val="001E0714"/>
    <w:rsid w:val="002150F3"/>
    <w:rsid w:val="00217F5B"/>
    <w:rsid w:val="002B6CB4"/>
    <w:rsid w:val="002E739B"/>
    <w:rsid w:val="002F3EE8"/>
    <w:rsid w:val="00350C64"/>
    <w:rsid w:val="003653C3"/>
    <w:rsid w:val="00367FE2"/>
    <w:rsid w:val="00377FC0"/>
    <w:rsid w:val="003A5E07"/>
    <w:rsid w:val="004031E1"/>
    <w:rsid w:val="0043563F"/>
    <w:rsid w:val="00453334"/>
    <w:rsid w:val="00497397"/>
    <w:rsid w:val="004B1748"/>
    <w:rsid w:val="004B727E"/>
    <w:rsid w:val="004C314A"/>
    <w:rsid w:val="004D07EC"/>
    <w:rsid w:val="0050799C"/>
    <w:rsid w:val="00600063"/>
    <w:rsid w:val="00605750"/>
    <w:rsid w:val="00627DB9"/>
    <w:rsid w:val="00652C1A"/>
    <w:rsid w:val="00653903"/>
    <w:rsid w:val="00660946"/>
    <w:rsid w:val="006647C9"/>
    <w:rsid w:val="006A538A"/>
    <w:rsid w:val="006A5CA9"/>
    <w:rsid w:val="006D75BB"/>
    <w:rsid w:val="00704960"/>
    <w:rsid w:val="007057F0"/>
    <w:rsid w:val="007720BC"/>
    <w:rsid w:val="007E50F2"/>
    <w:rsid w:val="00823141"/>
    <w:rsid w:val="00841053"/>
    <w:rsid w:val="00844185"/>
    <w:rsid w:val="00890459"/>
    <w:rsid w:val="008C4A00"/>
    <w:rsid w:val="00936A2B"/>
    <w:rsid w:val="00944EEE"/>
    <w:rsid w:val="00996DA2"/>
    <w:rsid w:val="009E0588"/>
    <w:rsid w:val="009F60B1"/>
    <w:rsid w:val="00A242F1"/>
    <w:rsid w:val="00A528C1"/>
    <w:rsid w:val="00A717C5"/>
    <w:rsid w:val="00AA4655"/>
    <w:rsid w:val="00AB558B"/>
    <w:rsid w:val="00AF661E"/>
    <w:rsid w:val="00B245A2"/>
    <w:rsid w:val="00B33CD7"/>
    <w:rsid w:val="00B64287"/>
    <w:rsid w:val="00BF6DD0"/>
    <w:rsid w:val="00C15B70"/>
    <w:rsid w:val="00C57C28"/>
    <w:rsid w:val="00CA374E"/>
    <w:rsid w:val="00CB205E"/>
    <w:rsid w:val="00CD33A4"/>
    <w:rsid w:val="00D024C9"/>
    <w:rsid w:val="00E4458A"/>
    <w:rsid w:val="00EA5117"/>
    <w:rsid w:val="00EF5EFF"/>
    <w:rsid w:val="00F532DD"/>
    <w:rsid w:val="00FB7DC3"/>
    <w:rsid w:val="00FC36DB"/>
    <w:rsid w:val="00FD747F"/>
    <w:rsid w:val="00FE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477325"/>
  <w15:chartTrackingRefBased/>
  <w15:docId w15:val="{1D1247CF-04C6-AA4A-B1F2-200DEB86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FE2"/>
    <w:pPr>
      <w:tabs>
        <w:tab w:val="left" w:pos="1650"/>
      </w:tabs>
      <w:spacing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F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F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2F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42F1"/>
  </w:style>
  <w:style w:type="paragraph" w:styleId="Footer">
    <w:name w:val="footer"/>
    <w:basedOn w:val="Normal"/>
    <w:link w:val="FooterChar"/>
    <w:uiPriority w:val="99"/>
    <w:unhideWhenUsed/>
    <w:rsid w:val="001B73DF"/>
    <w:pPr>
      <w:tabs>
        <w:tab w:val="center" w:pos="4513"/>
        <w:tab w:val="right" w:pos="9026"/>
      </w:tabs>
      <w:spacing w:after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73DF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105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0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4105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377F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7FC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77FC0"/>
    <w:rPr>
      <w:rFonts w:asciiTheme="majorHAnsi" w:eastAsiaTheme="majorEastAsia" w:hAnsiTheme="majorHAnsi" w:cstheme="majorBidi"/>
      <w:color w:val="1F3763" w:themeColor="accent1" w:themeShade="7F"/>
      <w:sz w:val="20"/>
      <w:szCs w:val="20"/>
      <w:u w:val="single"/>
    </w:rPr>
  </w:style>
  <w:style w:type="paragraph" w:customStyle="1" w:styleId="Body">
    <w:name w:val="Body"/>
    <w:basedOn w:val="Normal"/>
    <w:qFormat/>
    <w:rsid w:val="00841053"/>
  </w:style>
  <w:style w:type="paragraph" w:customStyle="1" w:styleId="Bullet1">
    <w:name w:val="Bullet 1"/>
    <w:basedOn w:val="Body"/>
    <w:qFormat/>
    <w:rsid w:val="00936A2B"/>
    <w:pPr>
      <w:numPr>
        <w:numId w:val="1"/>
      </w:numPr>
      <w:ind w:left="567" w:hanging="578"/>
    </w:pPr>
  </w:style>
  <w:style w:type="paragraph" w:customStyle="1" w:styleId="Bullet2">
    <w:name w:val="Bullet 2"/>
    <w:basedOn w:val="Body"/>
    <w:qFormat/>
    <w:rsid w:val="00936A2B"/>
    <w:pPr>
      <w:numPr>
        <w:ilvl w:val="1"/>
        <w:numId w:val="1"/>
      </w:numPr>
      <w:ind w:left="1134" w:hanging="567"/>
    </w:pPr>
  </w:style>
  <w:style w:type="paragraph" w:customStyle="1" w:styleId="Body1">
    <w:name w:val="Body 1"/>
    <w:basedOn w:val="Body"/>
    <w:rsid w:val="00377FC0"/>
    <w:pPr>
      <w:ind w:left="567"/>
    </w:pPr>
  </w:style>
  <w:style w:type="paragraph" w:customStyle="1" w:styleId="NumberedHeading1">
    <w:name w:val="Numbered Heading 1"/>
    <w:basedOn w:val="Body"/>
    <w:qFormat/>
    <w:rsid w:val="004D07EC"/>
    <w:pPr>
      <w:numPr>
        <w:numId w:val="2"/>
      </w:numPr>
      <w:ind w:left="567" w:hanging="567"/>
    </w:pPr>
    <w:rPr>
      <w:b/>
      <w:bCs/>
      <w:color w:val="2F5496" w:themeColor="accent1" w:themeShade="BF"/>
      <w:sz w:val="28"/>
      <w:szCs w:val="28"/>
    </w:rPr>
  </w:style>
  <w:style w:type="paragraph" w:customStyle="1" w:styleId="NumberedHeading2">
    <w:name w:val="Numbered Heading 2"/>
    <w:basedOn w:val="Body"/>
    <w:qFormat/>
    <w:rsid w:val="004D07EC"/>
    <w:pPr>
      <w:numPr>
        <w:ilvl w:val="1"/>
        <w:numId w:val="2"/>
      </w:numPr>
      <w:ind w:left="567" w:hanging="567"/>
    </w:pPr>
    <w:rPr>
      <w:b/>
      <w:bCs/>
      <w:color w:val="2F5496" w:themeColor="accent1" w:themeShade="BF"/>
    </w:rPr>
  </w:style>
  <w:style w:type="paragraph" w:customStyle="1" w:styleId="NumberedHeading3">
    <w:name w:val="Numbered Heading 3"/>
    <w:basedOn w:val="Body"/>
    <w:qFormat/>
    <w:rsid w:val="004D07EC"/>
    <w:pPr>
      <w:numPr>
        <w:ilvl w:val="2"/>
        <w:numId w:val="2"/>
      </w:numPr>
      <w:ind w:left="567" w:hanging="567"/>
    </w:pPr>
    <w:rPr>
      <w:u w:val="single"/>
    </w:rPr>
  </w:style>
  <w:style w:type="paragraph" w:customStyle="1" w:styleId="BodyUnderHeading">
    <w:name w:val="Body (Under Heading)"/>
    <w:basedOn w:val="Body1"/>
    <w:qFormat/>
    <w:rsid w:val="006A538A"/>
  </w:style>
  <w:style w:type="paragraph" w:styleId="Caption">
    <w:name w:val="caption"/>
    <w:basedOn w:val="Normal"/>
    <w:next w:val="Normal"/>
    <w:uiPriority w:val="35"/>
    <w:unhideWhenUsed/>
    <w:qFormat/>
    <w:rsid w:val="008C4A00"/>
    <w:pPr>
      <w:spacing w:after="200"/>
    </w:pPr>
    <w:rPr>
      <w:i/>
      <w:iCs/>
      <w:color w:val="44546A" w:themeColor="text2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FB7DC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DC3"/>
    <w:rPr>
      <w:i/>
      <w:iCs/>
      <w:color w:val="404040" w:themeColor="text1" w:themeTint="BF"/>
      <w:sz w:val="20"/>
      <w:szCs w:val="20"/>
    </w:rPr>
  </w:style>
  <w:style w:type="paragraph" w:customStyle="1" w:styleId="FooterOrganation">
    <w:name w:val="Footer Organation"/>
    <w:basedOn w:val="Footer"/>
    <w:qFormat/>
    <w:rsid w:val="00844185"/>
    <w:pPr>
      <w:pBdr>
        <w:top w:val="single" w:sz="4" w:space="1" w:color="auto"/>
      </w:pBdr>
    </w:pPr>
    <w:rPr>
      <w:b/>
      <w:bCs/>
      <w:color w:val="4472C4" w:themeColor="accent1"/>
    </w:rPr>
  </w:style>
  <w:style w:type="paragraph" w:customStyle="1" w:styleId="FooterAddress">
    <w:name w:val="Footer Address"/>
    <w:basedOn w:val="Footer"/>
    <w:qFormat/>
    <w:rsid w:val="001B73DF"/>
  </w:style>
  <w:style w:type="paragraph" w:customStyle="1" w:styleId="Address">
    <w:name w:val="Address"/>
    <w:basedOn w:val="Normal"/>
    <w:qFormat/>
    <w:rsid w:val="00627DB9"/>
    <w:pPr>
      <w:spacing w:after="20"/>
    </w:pPr>
  </w:style>
  <w:style w:type="paragraph" w:customStyle="1" w:styleId="Saluation">
    <w:name w:val="Saluation"/>
    <w:basedOn w:val="Normal"/>
    <w:qFormat/>
    <w:rsid w:val="004C314A"/>
  </w:style>
  <w:style w:type="paragraph" w:customStyle="1" w:styleId="Subject">
    <w:name w:val="Subject"/>
    <w:basedOn w:val="Saluation"/>
    <w:qFormat/>
    <w:rsid w:val="00660946"/>
    <w:rPr>
      <w:b/>
      <w:b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057F0"/>
    <w:rPr>
      <w:color w:val="808080"/>
    </w:rPr>
  </w:style>
  <w:style w:type="paragraph" w:customStyle="1" w:styleId="Valediction">
    <w:name w:val="Valediction"/>
    <w:basedOn w:val="Body"/>
    <w:qFormat/>
    <w:rsid w:val="002F3EE8"/>
    <w:pPr>
      <w:spacing w:before="400"/>
    </w:pPr>
  </w:style>
  <w:style w:type="paragraph" w:customStyle="1" w:styleId="Position">
    <w:name w:val="Position"/>
    <w:basedOn w:val="Body"/>
    <w:qFormat/>
    <w:rsid w:val="0011658E"/>
    <w:rPr>
      <w:b/>
      <w:bCs/>
    </w:rPr>
  </w:style>
  <w:style w:type="character" w:styleId="Hyperlink">
    <w:name w:val="Hyperlink"/>
    <w:basedOn w:val="DefaultParagraphFont"/>
    <w:uiPriority w:val="99"/>
    <w:unhideWhenUsed/>
    <w:rsid w:val="00F532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y@aacei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24b8dbbf6fe06a4d/AACE%20Australia/10%20Templates/02%20Word%20Templates/TE-COM-002_R1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FB63AB8FA9B4C87C485C92399F477" ma:contentTypeVersion="15" ma:contentTypeDescription="Create a new document." ma:contentTypeScope="" ma:versionID="d454a0405e0dc1b25155023519cb6841">
  <xsd:schema xmlns:xsd="http://www.w3.org/2001/XMLSchema" xmlns:xs="http://www.w3.org/2001/XMLSchema" xmlns:p="http://schemas.microsoft.com/office/2006/metadata/properties" xmlns:ns3="5e83ea2a-7085-4b38-9354-efbe2d0bbeb9" xmlns:ns4="b045d380-dbe0-4df8-99ad-2e9aaf423759" targetNamespace="http://schemas.microsoft.com/office/2006/metadata/properties" ma:root="true" ma:fieldsID="a2bd39a30d3b5c41e42dcdf9f17f208d" ns3:_="" ns4:_="">
    <xsd:import namespace="5e83ea2a-7085-4b38-9354-efbe2d0bbeb9"/>
    <xsd:import namespace="b045d380-dbe0-4df8-99ad-2e9aaf42375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3ea2a-7085-4b38-9354-efbe2d0bbe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d380-dbe0-4df8-99ad-2e9aaf423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45d380-dbe0-4df8-99ad-2e9aaf4237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A14218-9E15-485A-8BFA-BC00D47514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3ea2a-7085-4b38-9354-efbe2d0bbeb9"/>
    <ds:schemaRef ds:uri="b045d380-dbe0-4df8-99ad-2e9aaf423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866D47-CE4C-7846-885B-CEDFF807DB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CAF498-2C29-4A09-9386-E5E9410C21E9}">
  <ds:schemaRefs>
    <ds:schemaRef ds:uri="5e83ea2a-7085-4b38-9354-efbe2d0bbeb9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b045d380-dbe0-4df8-99ad-2e9aaf423759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2B5DC85-16D8-4785-BF96-D62FFFCD34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TE-COM-002_R1%20Letter%20Template.dotx</Template>
  <TotalTime>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Cameron Baker</cp:lastModifiedBy>
  <cp:revision>2</cp:revision>
  <dcterms:created xsi:type="dcterms:W3CDTF">2023-03-28T21:26:00Z</dcterms:created>
  <dcterms:modified xsi:type="dcterms:W3CDTF">2023-03-28T21:26:00Z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0x01010011AFB63AB8FA9B4C87C485C92399F477</vt:lpwstr>
  </property>
  <property fmtid="{D5CDD505-2E9C-101B-9397-08002B2CF9AE}" pid="3" name="MSIP_Label_3b17afdc-1639-4c16-803b-66671fba3b73_Enabled">
    <vt:lpwstr>true</vt:lpwstr>
  </property>
  <property fmtid="{D5CDD505-2E9C-101B-9397-08002B2CF9AE}" pid="4" name="MSIP_Label_3b17afdc-1639-4c16-803b-66671fba3b73_SetDate">
    <vt:lpwstr>2023-03-28T21:26:21Z</vt:lpwstr>
  </property>
  <property fmtid="{D5CDD505-2E9C-101B-9397-08002B2CF9AE}" pid="5" name="MSIP_Label_3b17afdc-1639-4c16-803b-66671fba3b73_Method">
    <vt:lpwstr>Privileged</vt:lpwstr>
  </property>
  <property fmtid="{D5CDD505-2E9C-101B-9397-08002B2CF9AE}" pid="6" name="MSIP_Label_3b17afdc-1639-4c16-803b-66671fba3b73_Name">
    <vt:lpwstr>Public</vt:lpwstr>
  </property>
  <property fmtid="{D5CDD505-2E9C-101B-9397-08002B2CF9AE}" pid="7" name="MSIP_Label_3b17afdc-1639-4c16-803b-66671fba3b73_SiteId">
    <vt:lpwstr>9e52d672-a711-4a65-ad96-286a3703d96e</vt:lpwstr>
  </property>
  <property fmtid="{D5CDD505-2E9C-101B-9397-08002B2CF9AE}" pid="8" name="MSIP_Label_3b17afdc-1639-4c16-803b-66671fba3b73_ActionId">
    <vt:lpwstr>617ae02f-0081-4a62-ac59-42cd558f1ae3</vt:lpwstr>
  </property>
  <property fmtid="{D5CDD505-2E9C-101B-9397-08002B2CF9AE}" pid="9" name="MSIP_Label_3b17afdc-1639-4c16-803b-66671fba3b73_ContentBits">
    <vt:lpwstr>0</vt:lpwstr>
  </property>
</Properties>
</file>