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ADAC3" w14:textId="0F087E32" w:rsidR="004D07EC" w:rsidRDefault="00CC0B45" w:rsidP="0010083A">
      <w:pPr>
        <w:pStyle w:val="Title"/>
      </w:pPr>
      <w:r>
        <w:t>2021</w:t>
      </w:r>
      <w:r w:rsidR="0010083A">
        <w:t xml:space="preserve"> Annual General Meeting</w:t>
      </w:r>
    </w:p>
    <w:p w14:paraId="29C72B21" w14:textId="3F003B9F" w:rsidR="0010083A" w:rsidRDefault="0010083A" w:rsidP="0010083A">
      <w:pPr>
        <w:pStyle w:val="Subtitle"/>
      </w:pPr>
      <w:r w:rsidRPr="0010083A">
        <w:t>Agenda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170"/>
      </w:tblGrid>
      <w:tr w:rsidR="009458C5" w14:paraId="527E1666" w14:textId="77777777" w:rsidTr="00BC7C3D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60133551" w14:textId="0B2ADDF5" w:rsidR="009458C5" w:rsidRPr="00BC7C3D" w:rsidRDefault="009458C5" w:rsidP="00BC7C3D">
            <w:pPr>
              <w:pStyle w:val="Body"/>
              <w:rPr>
                <w:b/>
                <w:bCs/>
              </w:rPr>
            </w:pPr>
            <w:r w:rsidRPr="00BC7C3D">
              <w:rPr>
                <w:b/>
                <w:bCs/>
              </w:rPr>
              <w:t>Date</w:t>
            </w:r>
          </w:p>
        </w:tc>
        <w:tc>
          <w:tcPr>
            <w:tcW w:w="8170" w:type="dxa"/>
            <w:vAlign w:val="center"/>
          </w:tcPr>
          <w:p w14:paraId="5BF148AE" w14:textId="3C801819" w:rsidR="009458C5" w:rsidRDefault="00CC0B45" w:rsidP="00BC7C3D">
            <w:pPr>
              <w:pStyle w:val="Body"/>
            </w:pPr>
            <w:r>
              <w:t>11</w:t>
            </w:r>
            <w:r w:rsidRPr="00CC0B45">
              <w:rPr>
                <w:vertAlign w:val="superscript"/>
              </w:rPr>
              <w:t>th</w:t>
            </w:r>
            <w:r>
              <w:t xml:space="preserve"> March 2021</w:t>
            </w:r>
          </w:p>
        </w:tc>
      </w:tr>
      <w:tr w:rsidR="009458C5" w14:paraId="6DF1B494" w14:textId="77777777" w:rsidTr="00BC7C3D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69611316" w14:textId="4AB73F93" w:rsidR="009458C5" w:rsidRPr="00BC7C3D" w:rsidRDefault="009458C5" w:rsidP="00BC7C3D">
            <w:pPr>
              <w:pStyle w:val="Body"/>
              <w:rPr>
                <w:b/>
                <w:bCs/>
              </w:rPr>
            </w:pPr>
            <w:r w:rsidRPr="00BC7C3D">
              <w:rPr>
                <w:b/>
                <w:bCs/>
              </w:rPr>
              <w:t>Time</w:t>
            </w:r>
          </w:p>
        </w:tc>
        <w:tc>
          <w:tcPr>
            <w:tcW w:w="8170" w:type="dxa"/>
            <w:vAlign w:val="center"/>
          </w:tcPr>
          <w:p w14:paraId="6E186D15" w14:textId="25CDD6EA" w:rsidR="00CC0B45" w:rsidRDefault="00BC7C3D" w:rsidP="00BC7C3D">
            <w:pPr>
              <w:pStyle w:val="Body"/>
            </w:pPr>
            <w:r>
              <w:t>8.</w:t>
            </w:r>
            <w:r w:rsidR="00CC0B45">
              <w:t>30</w:t>
            </w:r>
            <w:r>
              <w:t xml:space="preserve"> pm </w:t>
            </w:r>
            <w:r w:rsidR="00CC0B45">
              <w:t>AEDT (Sydney/Melbourne/Canberra)</w:t>
            </w:r>
          </w:p>
          <w:p w14:paraId="2148E40D" w14:textId="6BFA6EEB" w:rsidR="00CC0B45" w:rsidRDefault="00CC0B45" w:rsidP="00BC7C3D">
            <w:pPr>
              <w:pStyle w:val="Body"/>
            </w:pPr>
            <w:r>
              <w:t>7:30 pm AEST (Queensland)</w:t>
            </w:r>
          </w:p>
          <w:p w14:paraId="59DD4E5B" w14:textId="428624F5" w:rsidR="00CC0B45" w:rsidRDefault="00CC0B45" w:rsidP="00BC7C3D">
            <w:pPr>
              <w:pStyle w:val="Body"/>
            </w:pPr>
            <w:r>
              <w:t>8:00 pm AEDT (Adelaide)</w:t>
            </w:r>
          </w:p>
          <w:p w14:paraId="5830D0FB" w14:textId="2757582A" w:rsidR="00CC0B45" w:rsidRDefault="00CC0B45" w:rsidP="00BC7C3D">
            <w:pPr>
              <w:pStyle w:val="Body"/>
            </w:pPr>
            <w:r>
              <w:t>7:00 pm AEST (Darwin)</w:t>
            </w:r>
          </w:p>
          <w:p w14:paraId="4C2621F6" w14:textId="5BBD6EA0" w:rsidR="009458C5" w:rsidRDefault="00CC0B45" w:rsidP="00BC7C3D">
            <w:pPr>
              <w:pStyle w:val="Body"/>
            </w:pPr>
            <w:r>
              <w:t>5:30</w:t>
            </w:r>
            <w:r w:rsidR="00BC7C3D">
              <w:t xml:space="preserve"> pm </w:t>
            </w:r>
            <w:r>
              <w:t>AWST (Perth)</w:t>
            </w:r>
          </w:p>
        </w:tc>
      </w:tr>
      <w:tr w:rsidR="009458C5" w14:paraId="0C993603" w14:textId="77777777" w:rsidTr="00BC7C3D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5335CBA5" w14:textId="788E42D3" w:rsidR="009458C5" w:rsidRPr="00BC7C3D" w:rsidRDefault="00C13C82" w:rsidP="00BC7C3D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Place</w:t>
            </w:r>
          </w:p>
        </w:tc>
        <w:tc>
          <w:tcPr>
            <w:tcW w:w="8170" w:type="dxa"/>
            <w:vAlign w:val="center"/>
          </w:tcPr>
          <w:p w14:paraId="51D251CE" w14:textId="6BD38D50" w:rsidR="00CC0B45" w:rsidRPr="00E469DB" w:rsidRDefault="00CC0B45" w:rsidP="00C13C82">
            <w:pPr>
              <w:pStyle w:val="Body"/>
            </w:pPr>
            <w:r>
              <w:t>MS Teams</w:t>
            </w:r>
            <w:r w:rsidR="000C13A0">
              <w:t xml:space="preserve"> (Refer to </w:t>
            </w:r>
            <w:r w:rsidR="006276B2">
              <w:t>invite by email</w:t>
            </w:r>
            <w:r w:rsidR="00113293">
              <w:t>)</w:t>
            </w:r>
          </w:p>
        </w:tc>
      </w:tr>
    </w:tbl>
    <w:p w14:paraId="337CADDB" w14:textId="1649CDF9" w:rsidR="0010083A" w:rsidRDefault="0010083A" w:rsidP="00105D58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846"/>
        <w:gridCol w:w="5245"/>
        <w:gridCol w:w="2976"/>
      </w:tblGrid>
      <w:tr w:rsidR="0030215C" w14:paraId="6491BDC5" w14:textId="77777777" w:rsidTr="005209EB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105BD970" w14:textId="454C69F5" w:rsidR="0030215C" w:rsidRPr="00BC7C3D" w:rsidRDefault="0030215C" w:rsidP="0030215C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5245" w:type="dxa"/>
            <w:shd w:val="clear" w:color="auto" w:fill="D9E2F3" w:themeFill="accent1" w:themeFillTint="33"/>
            <w:vAlign w:val="center"/>
          </w:tcPr>
          <w:p w14:paraId="497A6FBD" w14:textId="4ED40A81" w:rsidR="0030215C" w:rsidRPr="005209EB" w:rsidRDefault="0030215C" w:rsidP="0030215C">
            <w:pPr>
              <w:pStyle w:val="Body"/>
              <w:rPr>
                <w:b/>
                <w:bCs/>
              </w:rPr>
            </w:pPr>
            <w:r w:rsidRPr="005209EB">
              <w:rPr>
                <w:b/>
                <w:bCs/>
              </w:rPr>
              <w:t>Description</w:t>
            </w:r>
          </w:p>
        </w:tc>
        <w:tc>
          <w:tcPr>
            <w:tcW w:w="2976" w:type="dxa"/>
            <w:shd w:val="clear" w:color="auto" w:fill="D9E2F3" w:themeFill="accent1" w:themeFillTint="33"/>
            <w:vAlign w:val="center"/>
          </w:tcPr>
          <w:p w14:paraId="2EB15835" w14:textId="2B7132A7" w:rsidR="0030215C" w:rsidRPr="005209EB" w:rsidRDefault="00B6641C" w:rsidP="0030215C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Speaker</w:t>
            </w:r>
          </w:p>
        </w:tc>
      </w:tr>
      <w:tr w:rsidR="0030215C" w14:paraId="442B66AB" w14:textId="77777777" w:rsidTr="00D2783E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5A1CD1DD" w14:textId="2C02F8C8" w:rsidR="0030215C" w:rsidRDefault="00D2783E" w:rsidP="0030215C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245" w:type="dxa"/>
            <w:vAlign w:val="center"/>
          </w:tcPr>
          <w:p w14:paraId="46A277D9" w14:textId="0E1601DB" w:rsidR="0030215C" w:rsidRDefault="00D2783E" w:rsidP="0030215C">
            <w:pPr>
              <w:pStyle w:val="Body"/>
            </w:pPr>
            <w:r>
              <w:t>Welcome and Introductions</w:t>
            </w:r>
          </w:p>
        </w:tc>
        <w:tc>
          <w:tcPr>
            <w:tcW w:w="2976" w:type="dxa"/>
            <w:vAlign w:val="center"/>
          </w:tcPr>
          <w:p w14:paraId="1EABE98C" w14:textId="5DE7DF72" w:rsidR="0030215C" w:rsidRDefault="00D2783E" w:rsidP="0030215C">
            <w:pPr>
              <w:pStyle w:val="Body"/>
            </w:pPr>
            <w:r>
              <w:t>President</w:t>
            </w:r>
          </w:p>
        </w:tc>
      </w:tr>
      <w:tr w:rsidR="00D2783E" w14:paraId="4E898627" w14:textId="77777777" w:rsidTr="00D2783E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79033057" w14:textId="0CEC56DF" w:rsidR="00D2783E" w:rsidRDefault="00D2783E" w:rsidP="0030215C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245" w:type="dxa"/>
            <w:vAlign w:val="center"/>
          </w:tcPr>
          <w:p w14:paraId="0A6282CE" w14:textId="4F988CC1" w:rsidR="00D2783E" w:rsidRDefault="00D2783E" w:rsidP="0030215C">
            <w:pPr>
              <w:pStyle w:val="Body"/>
            </w:pPr>
            <w:r>
              <w:t xml:space="preserve">Attendance, Apologies and </w:t>
            </w:r>
            <w:r w:rsidR="00D52DA4">
              <w:t>Proxies</w:t>
            </w:r>
          </w:p>
        </w:tc>
        <w:tc>
          <w:tcPr>
            <w:tcW w:w="2976" w:type="dxa"/>
            <w:vAlign w:val="center"/>
          </w:tcPr>
          <w:p w14:paraId="0040BC6E" w14:textId="0946E46F" w:rsidR="00D2783E" w:rsidRDefault="00D52DA4" w:rsidP="0030215C">
            <w:pPr>
              <w:pStyle w:val="Body"/>
            </w:pPr>
            <w:r>
              <w:t>Secretary</w:t>
            </w:r>
          </w:p>
        </w:tc>
      </w:tr>
      <w:tr w:rsidR="00D52DA4" w14:paraId="6494E276" w14:textId="77777777" w:rsidTr="00D2783E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28552C75" w14:textId="3EC0BFDB" w:rsidR="00D52DA4" w:rsidRDefault="00D52DA4" w:rsidP="0030215C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245" w:type="dxa"/>
            <w:vAlign w:val="center"/>
          </w:tcPr>
          <w:p w14:paraId="02C52B35" w14:textId="77777777" w:rsidR="005919C8" w:rsidRDefault="005919C8" w:rsidP="0030215C">
            <w:pPr>
              <w:pStyle w:val="Body"/>
            </w:pPr>
            <w:r>
              <w:t>Guest Speaker</w:t>
            </w:r>
          </w:p>
          <w:p w14:paraId="66975726" w14:textId="12F1AFCF" w:rsidR="00B6641C" w:rsidRDefault="00B6641C" w:rsidP="0030215C">
            <w:pPr>
              <w:pStyle w:val="Body"/>
            </w:pPr>
            <w:r>
              <w:t>“Recovery Schedules”</w:t>
            </w:r>
          </w:p>
        </w:tc>
        <w:tc>
          <w:tcPr>
            <w:tcW w:w="2976" w:type="dxa"/>
            <w:vAlign w:val="center"/>
          </w:tcPr>
          <w:p w14:paraId="56F7340E" w14:textId="5345EBD7" w:rsidR="00D52DA4" w:rsidRDefault="00B6641C" w:rsidP="0030215C">
            <w:pPr>
              <w:pStyle w:val="Body"/>
            </w:pPr>
            <w:r>
              <w:t xml:space="preserve">Cindy </w:t>
            </w:r>
            <w:proofErr w:type="spellStart"/>
            <w:r>
              <w:t>Whitmill</w:t>
            </w:r>
            <w:proofErr w:type="spellEnd"/>
            <w:r w:rsidR="005919C8">
              <w:t xml:space="preserve">, AACE </w:t>
            </w:r>
            <w:r>
              <w:t>Chair of Women in Project Controls Committee</w:t>
            </w:r>
          </w:p>
        </w:tc>
      </w:tr>
      <w:tr w:rsidR="005919C8" w14:paraId="548EAD42" w14:textId="77777777" w:rsidTr="00D2783E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28709198" w14:textId="0FA4D578" w:rsidR="005919C8" w:rsidRDefault="005919C8" w:rsidP="0030215C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245" w:type="dxa"/>
            <w:vAlign w:val="center"/>
          </w:tcPr>
          <w:p w14:paraId="018E2AB2" w14:textId="61DA3D71" w:rsidR="005919C8" w:rsidRDefault="00B6641C" w:rsidP="0030215C">
            <w:pPr>
              <w:pStyle w:val="Body"/>
            </w:pPr>
            <w:r>
              <w:t>Committee</w:t>
            </w:r>
            <w:r w:rsidR="00A07C23">
              <w:t xml:space="preserve"> Report</w:t>
            </w:r>
          </w:p>
        </w:tc>
        <w:tc>
          <w:tcPr>
            <w:tcW w:w="2976" w:type="dxa"/>
            <w:vAlign w:val="center"/>
          </w:tcPr>
          <w:p w14:paraId="4608A42A" w14:textId="317BA46E" w:rsidR="005919C8" w:rsidRDefault="00A07C23" w:rsidP="0030215C">
            <w:pPr>
              <w:pStyle w:val="Body"/>
            </w:pPr>
            <w:r>
              <w:t>President</w:t>
            </w:r>
          </w:p>
        </w:tc>
      </w:tr>
      <w:tr w:rsidR="007B7898" w14:paraId="628CC8F1" w14:textId="77777777" w:rsidTr="00D2783E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512F996E" w14:textId="73548661" w:rsidR="007B7898" w:rsidRDefault="00B6641C" w:rsidP="0030215C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245" w:type="dxa"/>
            <w:vAlign w:val="center"/>
          </w:tcPr>
          <w:p w14:paraId="2A1DF451" w14:textId="23703EEF" w:rsidR="007B7898" w:rsidRDefault="00A45595" w:rsidP="0030215C">
            <w:pPr>
              <w:pStyle w:val="Body"/>
            </w:pPr>
            <w:r>
              <w:t>Acceptance of financial statements</w:t>
            </w:r>
          </w:p>
        </w:tc>
        <w:tc>
          <w:tcPr>
            <w:tcW w:w="2976" w:type="dxa"/>
            <w:vAlign w:val="center"/>
          </w:tcPr>
          <w:p w14:paraId="5EBCA802" w14:textId="77777777" w:rsidR="007B7898" w:rsidRDefault="00A45595" w:rsidP="0030215C">
            <w:pPr>
              <w:pStyle w:val="Body"/>
            </w:pPr>
            <w:r>
              <w:t>Treasurer</w:t>
            </w:r>
          </w:p>
          <w:p w14:paraId="5A329BB8" w14:textId="5DF8B9F6" w:rsidR="00A45595" w:rsidRDefault="00A45595" w:rsidP="0030215C">
            <w:pPr>
              <w:pStyle w:val="Body"/>
            </w:pPr>
            <w:r>
              <w:t xml:space="preserve">Poll via </w:t>
            </w:r>
            <w:r w:rsidR="00B6641C">
              <w:t>Teams</w:t>
            </w:r>
          </w:p>
        </w:tc>
      </w:tr>
      <w:tr w:rsidR="00A45595" w14:paraId="4D2FE705" w14:textId="77777777" w:rsidTr="00D2783E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35FFAE56" w14:textId="77A048BA" w:rsidR="00A45595" w:rsidRDefault="00B6641C" w:rsidP="0030215C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245" w:type="dxa"/>
            <w:vAlign w:val="center"/>
          </w:tcPr>
          <w:p w14:paraId="2CCFF76E" w14:textId="05AFE103" w:rsidR="00A45595" w:rsidRDefault="00A45595" w:rsidP="0030215C">
            <w:pPr>
              <w:pStyle w:val="Body"/>
            </w:pPr>
            <w:r>
              <w:t xml:space="preserve">Acceptance of </w:t>
            </w:r>
            <w:r w:rsidR="00B6641C">
              <w:t>Committee</w:t>
            </w:r>
            <w:r>
              <w:t xml:space="preserve"> Report</w:t>
            </w:r>
          </w:p>
        </w:tc>
        <w:tc>
          <w:tcPr>
            <w:tcW w:w="2976" w:type="dxa"/>
            <w:vAlign w:val="center"/>
          </w:tcPr>
          <w:p w14:paraId="66407CFF" w14:textId="77777777" w:rsidR="00A45595" w:rsidRDefault="00A45595" w:rsidP="0030215C">
            <w:pPr>
              <w:pStyle w:val="Body"/>
            </w:pPr>
            <w:r>
              <w:t>President</w:t>
            </w:r>
          </w:p>
          <w:p w14:paraId="4153F6CD" w14:textId="46F48272" w:rsidR="00A45595" w:rsidRDefault="00A45595" w:rsidP="0030215C">
            <w:pPr>
              <w:pStyle w:val="Body"/>
            </w:pPr>
            <w:r>
              <w:t xml:space="preserve">Poll via </w:t>
            </w:r>
            <w:r w:rsidR="00B6641C">
              <w:t>Teams</w:t>
            </w:r>
          </w:p>
        </w:tc>
      </w:tr>
      <w:tr w:rsidR="00A45595" w14:paraId="2E220596" w14:textId="77777777" w:rsidTr="00D2783E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1134B3C8" w14:textId="039CAE93" w:rsidR="00A45595" w:rsidRDefault="00B6641C" w:rsidP="0030215C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245" w:type="dxa"/>
            <w:vAlign w:val="center"/>
          </w:tcPr>
          <w:p w14:paraId="2DE1B3CF" w14:textId="6776E126" w:rsidR="00383C7D" w:rsidRDefault="00BD0B6F" w:rsidP="0030215C">
            <w:pPr>
              <w:pStyle w:val="Body"/>
            </w:pPr>
            <w:r>
              <w:t>Election of Committee Members</w:t>
            </w:r>
          </w:p>
        </w:tc>
        <w:tc>
          <w:tcPr>
            <w:tcW w:w="2976" w:type="dxa"/>
            <w:vAlign w:val="center"/>
          </w:tcPr>
          <w:p w14:paraId="46BBCFDC" w14:textId="131DD3B4" w:rsidR="00BD0B6F" w:rsidRDefault="00BD0B6F" w:rsidP="0030215C">
            <w:pPr>
              <w:pStyle w:val="Body"/>
            </w:pPr>
            <w:r>
              <w:t>Returning Officer</w:t>
            </w:r>
          </w:p>
        </w:tc>
      </w:tr>
      <w:tr w:rsidR="00BD0B6F" w14:paraId="1DE328DE" w14:textId="77777777" w:rsidTr="00D2783E">
        <w:trPr>
          <w:trHeight w:val="454"/>
        </w:trPr>
        <w:tc>
          <w:tcPr>
            <w:tcW w:w="846" w:type="dxa"/>
            <w:shd w:val="clear" w:color="auto" w:fill="D9E2F3" w:themeFill="accent1" w:themeFillTint="33"/>
            <w:vAlign w:val="center"/>
          </w:tcPr>
          <w:p w14:paraId="76EDBE5A" w14:textId="73F3CD1F" w:rsidR="00BD0B6F" w:rsidRDefault="00B6641C" w:rsidP="0030215C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5245" w:type="dxa"/>
            <w:vAlign w:val="center"/>
          </w:tcPr>
          <w:p w14:paraId="19AC8B71" w14:textId="355E53B3" w:rsidR="00BD0B6F" w:rsidRDefault="00A40D14" w:rsidP="0030215C">
            <w:pPr>
              <w:pStyle w:val="Body"/>
            </w:pPr>
            <w:r>
              <w:t>Meeting close</w:t>
            </w:r>
          </w:p>
        </w:tc>
        <w:tc>
          <w:tcPr>
            <w:tcW w:w="2976" w:type="dxa"/>
            <w:vAlign w:val="center"/>
          </w:tcPr>
          <w:p w14:paraId="0B6E3490" w14:textId="6DA593E6" w:rsidR="00BD0B6F" w:rsidRDefault="00A40D14" w:rsidP="0030215C">
            <w:pPr>
              <w:pStyle w:val="Body"/>
            </w:pPr>
            <w:r>
              <w:t>Incoming President</w:t>
            </w:r>
          </w:p>
        </w:tc>
      </w:tr>
    </w:tbl>
    <w:p w14:paraId="4D533E7F" w14:textId="77777777" w:rsidR="0010083A" w:rsidRPr="00105D58" w:rsidRDefault="0010083A" w:rsidP="00105D58"/>
    <w:p w14:paraId="1A8BAF0E" w14:textId="77777777" w:rsidR="00E2029D" w:rsidRPr="00232B7F" w:rsidRDefault="00E2029D" w:rsidP="00105D58">
      <w:pPr>
        <w:tabs>
          <w:tab w:val="clear" w:pos="1650"/>
          <w:tab w:val="left" w:pos="5055"/>
        </w:tabs>
        <w:rPr>
          <w:b/>
          <w:bCs/>
          <w:u w:val="single"/>
        </w:rPr>
      </w:pPr>
      <w:r w:rsidRPr="00232B7F">
        <w:rPr>
          <w:b/>
          <w:bCs/>
          <w:u w:val="single"/>
        </w:rPr>
        <w:t>Attachments:</w:t>
      </w:r>
    </w:p>
    <w:p w14:paraId="5D09593B" w14:textId="77777777" w:rsidR="0055730C" w:rsidRDefault="0055730C" w:rsidP="00105D58">
      <w:pPr>
        <w:tabs>
          <w:tab w:val="clear" w:pos="1650"/>
          <w:tab w:val="left" w:pos="5055"/>
        </w:tabs>
      </w:pPr>
      <w:r>
        <w:t>MN-ORG-001 Minutes AGM 2020 Rev 0</w:t>
      </w:r>
    </w:p>
    <w:p w14:paraId="4151CF38" w14:textId="1FF26DFA" w:rsidR="00105D58" w:rsidRPr="00105D58" w:rsidRDefault="00232B7F" w:rsidP="00105D58">
      <w:pPr>
        <w:tabs>
          <w:tab w:val="clear" w:pos="1650"/>
          <w:tab w:val="left" w:pos="5055"/>
        </w:tabs>
      </w:pPr>
      <w:r>
        <w:t>TE-ORG-007 Proxy Voting Form Rev 1</w:t>
      </w:r>
      <w:r w:rsidR="00105D58">
        <w:tab/>
      </w:r>
    </w:p>
    <w:sectPr w:rsidR="00105D58" w:rsidRPr="00105D58" w:rsidSect="00FC36D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5A3835" w14:textId="77777777" w:rsidR="00560642" w:rsidRDefault="00560642" w:rsidP="00073AA3">
      <w:r>
        <w:separator/>
      </w:r>
    </w:p>
  </w:endnote>
  <w:endnote w:type="continuationSeparator" w:id="0">
    <w:p w14:paraId="5C88AC71" w14:textId="77777777" w:rsidR="00560642" w:rsidRDefault="00560642" w:rsidP="000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97A82" w14:textId="77777777" w:rsidR="00E4458A" w:rsidRPr="001B73DF" w:rsidRDefault="00E4458A" w:rsidP="00073AA3">
    <w:pPr>
      <w:pStyle w:val="Footer"/>
    </w:pPr>
  </w:p>
  <w:p w14:paraId="060DAF03" w14:textId="77777777" w:rsidR="00350C64" w:rsidRPr="001B73DF" w:rsidRDefault="00A242F1" w:rsidP="00FC36DB">
    <w:pPr>
      <w:pStyle w:val="FooterOrganation"/>
    </w:pPr>
    <w:r w:rsidRPr="00844185">
      <w:t>AACE Australian Section Incorporated</w:t>
    </w:r>
    <w:r w:rsidR="00FC36DB">
      <w:tab/>
    </w:r>
    <w:r w:rsidR="00FC36DB">
      <w:tab/>
      <w:t xml:space="preserve">Page </w:t>
    </w:r>
    <w:r w:rsidR="00FC36DB">
      <w:fldChar w:fldCharType="begin"/>
    </w:r>
    <w:r w:rsidR="00FC36DB">
      <w:instrText xml:space="preserve"> PAGE  \* MERGEFORMAT </w:instrText>
    </w:r>
    <w:r w:rsidR="00FC36DB">
      <w:fldChar w:fldCharType="separate"/>
    </w:r>
    <w:r w:rsidR="00FC36DB">
      <w:rPr>
        <w:noProof/>
      </w:rPr>
      <w:t>2</w:t>
    </w:r>
    <w:r w:rsidR="00FC36DB">
      <w:fldChar w:fldCharType="end"/>
    </w:r>
    <w:r w:rsidR="00FC36DB">
      <w:t xml:space="preserve"> of </w:t>
    </w:r>
    <w:fldSimple w:instr=" NUMPAGES  \* MERGEFORMAT ">
      <w:r w:rsidR="00FC36DB">
        <w:rPr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AB7B1" w14:textId="77777777" w:rsidR="00FC36DB" w:rsidRPr="001B73DF" w:rsidRDefault="00FC36DB" w:rsidP="00FC36DB">
    <w:pPr>
      <w:pStyle w:val="Footer"/>
    </w:pPr>
  </w:p>
  <w:p w14:paraId="5795CFE6" w14:textId="77777777" w:rsidR="00FC36DB" w:rsidRPr="00844185" w:rsidRDefault="00FC36DB" w:rsidP="00FC36DB">
    <w:pPr>
      <w:pStyle w:val="FooterOrganation"/>
    </w:pPr>
    <w:r w:rsidRPr="00844185">
      <w:t>AACE Australian Section Incorporated</w:t>
    </w:r>
  </w:p>
  <w:p w14:paraId="29559927" w14:textId="77777777" w:rsidR="00FC36DB" w:rsidRPr="001B73DF" w:rsidRDefault="00FC36DB" w:rsidP="00FC36DB">
    <w:pPr>
      <w:pStyle w:val="FooterAddress"/>
    </w:pPr>
    <w:r w:rsidRPr="001B73DF">
      <w:t xml:space="preserve">ABN </w:t>
    </w:r>
    <w:proofErr w:type="gramStart"/>
    <w:r w:rsidRPr="001B73DF">
      <w:t>82298423018  |</w:t>
    </w:r>
    <w:proofErr w:type="gramEnd"/>
    <w:r w:rsidRPr="001B73DF">
      <w:t xml:space="preserve">  ARBN 634 477 446</w:t>
    </w:r>
    <w:r w:rsidR="00105D58">
      <w:t xml:space="preserve">  </w:t>
    </w:r>
    <w:r w:rsidR="00105D58" w:rsidRPr="001B73DF">
      <w:t xml:space="preserve">|  </w:t>
    </w:r>
    <w:r w:rsidR="00105D58">
      <w:t>VIC A0106430P</w:t>
    </w:r>
  </w:p>
  <w:p w14:paraId="53E1248A" w14:textId="10527B54" w:rsidR="00FC36DB" w:rsidRDefault="00EA5117" w:rsidP="00FC36DB">
    <w:pPr>
      <w:pStyle w:val="FooterAddress"/>
    </w:pPr>
    <w:r>
      <w:t>PO Box 4032</w:t>
    </w:r>
    <w:r w:rsidR="00FC36DB" w:rsidRPr="001B73DF">
      <w:t xml:space="preserve"> | </w:t>
    </w:r>
    <w:r>
      <w:t>Doncaster Heights</w:t>
    </w:r>
    <w:r w:rsidR="00FC36DB" w:rsidRPr="001B73DF">
      <w:t xml:space="preserve"> VIC </w:t>
    </w:r>
    <w:r>
      <w:t>3109</w:t>
    </w:r>
    <w:r w:rsidR="00FC36DB" w:rsidRPr="001B73DF">
      <w:t xml:space="preserve"> | Australia </w:t>
    </w:r>
    <w:proofErr w:type="gramStart"/>
    <w:r w:rsidR="00FC36DB" w:rsidRPr="001B73DF">
      <w:t>|  Info@aacei.org.au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72EBC" w14:textId="77777777" w:rsidR="00560642" w:rsidRDefault="00560642" w:rsidP="00073AA3">
      <w:r>
        <w:separator/>
      </w:r>
    </w:p>
  </w:footnote>
  <w:footnote w:type="continuationSeparator" w:id="0">
    <w:p w14:paraId="66798D20" w14:textId="77777777" w:rsidR="00560642" w:rsidRDefault="00560642" w:rsidP="00073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BA1B9" w14:textId="77777777" w:rsidR="00A242F1" w:rsidRDefault="00A242F1" w:rsidP="00073AA3">
    <w:pPr>
      <w:pStyle w:val="Header"/>
    </w:pPr>
    <w:r>
      <w:rPr>
        <w:noProof/>
      </w:rPr>
      <w:drawing>
        <wp:inline distT="0" distB="0" distL="0" distR="0" wp14:anchorId="2A931171" wp14:editId="6710F776">
          <wp:extent cx="767443" cy="4348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16" cy="441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B1EA2" w14:textId="77777777" w:rsidR="00FC36DB" w:rsidRDefault="00FC36DB">
    <w:pPr>
      <w:pStyle w:val="Header"/>
    </w:pPr>
    <w:r>
      <w:rPr>
        <w:noProof/>
      </w:rPr>
      <w:drawing>
        <wp:inline distT="0" distB="0" distL="0" distR="0" wp14:anchorId="10F25ACA" wp14:editId="3C91A098">
          <wp:extent cx="1331366" cy="754441"/>
          <wp:effectExtent l="0" t="0" r="254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719" cy="763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2BE56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EA1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C83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978C2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74D6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E0F9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68BC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4013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0E00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2E0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E155E69"/>
    <w:multiLevelType w:val="multilevel"/>
    <w:tmpl w:val="4BF20FAC"/>
    <w:lvl w:ilvl="0">
      <w:start w:val="1"/>
      <w:numFmt w:val="decimal"/>
      <w:pStyle w:val="NumberedHeading1"/>
      <w:lvlText w:val="%1."/>
      <w:lvlJc w:val="left"/>
      <w:pPr>
        <w:ind w:left="360" w:hanging="360"/>
      </w:pPr>
    </w:lvl>
    <w:lvl w:ilvl="1">
      <w:start w:val="1"/>
      <w:numFmt w:val="decimal"/>
      <w:pStyle w:val="NumberedHeading2"/>
      <w:lvlText w:val="%1.%2."/>
      <w:lvlJc w:val="left"/>
      <w:pPr>
        <w:ind w:left="792" w:hanging="432"/>
      </w:pPr>
    </w:lvl>
    <w:lvl w:ilvl="2">
      <w:start w:val="1"/>
      <w:numFmt w:val="decimal"/>
      <w:pStyle w:val="Numbered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7AA0FC0"/>
    <w:multiLevelType w:val="hybridMultilevel"/>
    <w:tmpl w:val="E6B8E738"/>
    <w:lvl w:ilvl="0" w:tplc="1A56CDAE">
      <w:start w:val="1"/>
      <w:numFmt w:val="bullet"/>
      <w:pStyle w:val="Bullet1"/>
      <w:lvlText w:val="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CB8C560A">
      <w:start w:val="1"/>
      <w:numFmt w:val="bullet"/>
      <w:pStyle w:val="Bullet2"/>
      <w:lvlText w:val=""/>
      <w:lvlJc w:val="left"/>
      <w:pPr>
        <w:ind w:left="1440" w:hanging="360"/>
      </w:pPr>
      <w:rPr>
        <w:rFonts w:ascii="Wingdings" w:hAnsi="Wingdings" w:hint="default"/>
        <w:color w:val="4472C4" w:themeColor="accent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83A"/>
    <w:rsid w:val="000011EC"/>
    <w:rsid w:val="00013614"/>
    <w:rsid w:val="00066D83"/>
    <w:rsid w:val="00073AA3"/>
    <w:rsid w:val="000905F9"/>
    <w:rsid w:val="000C13A0"/>
    <w:rsid w:val="000D5740"/>
    <w:rsid w:val="0010083A"/>
    <w:rsid w:val="00105D58"/>
    <w:rsid w:val="00113293"/>
    <w:rsid w:val="0011658E"/>
    <w:rsid w:val="001B73DF"/>
    <w:rsid w:val="001E0714"/>
    <w:rsid w:val="00232B7F"/>
    <w:rsid w:val="002B6CB4"/>
    <w:rsid w:val="002E739B"/>
    <w:rsid w:val="002F3EE8"/>
    <w:rsid w:val="0030215C"/>
    <w:rsid w:val="00323267"/>
    <w:rsid w:val="00350C64"/>
    <w:rsid w:val="003653C3"/>
    <w:rsid w:val="00367FE2"/>
    <w:rsid w:val="00377FC0"/>
    <w:rsid w:val="00383C7D"/>
    <w:rsid w:val="004031E1"/>
    <w:rsid w:val="0043563F"/>
    <w:rsid w:val="00453334"/>
    <w:rsid w:val="00497397"/>
    <w:rsid w:val="004B727E"/>
    <w:rsid w:val="004C314A"/>
    <w:rsid w:val="004D07EC"/>
    <w:rsid w:val="005209EB"/>
    <w:rsid w:val="0055730C"/>
    <w:rsid w:val="00560642"/>
    <w:rsid w:val="005919C8"/>
    <w:rsid w:val="005F7557"/>
    <w:rsid w:val="00605750"/>
    <w:rsid w:val="006276B2"/>
    <w:rsid w:val="00627DB9"/>
    <w:rsid w:val="00652C1A"/>
    <w:rsid w:val="00660946"/>
    <w:rsid w:val="006647C9"/>
    <w:rsid w:val="006A538A"/>
    <w:rsid w:val="006A5CA9"/>
    <w:rsid w:val="007057F0"/>
    <w:rsid w:val="007720BC"/>
    <w:rsid w:val="007B7898"/>
    <w:rsid w:val="007E2710"/>
    <w:rsid w:val="007E50F2"/>
    <w:rsid w:val="00823141"/>
    <w:rsid w:val="00841053"/>
    <w:rsid w:val="00844185"/>
    <w:rsid w:val="00890459"/>
    <w:rsid w:val="008C4A00"/>
    <w:rsid w:val="00903E67"/>
    <w:rsid w:val="00936A2B"/>
    <w:rsid w:val="009458C5"/>
    <w:rsid w:val="00996DA2"/>
    <w:rsid w:val="009A1CA2"/>
    <w:rsid w:val="009E0588"/>
    <w:rsid w:val="009F60B1"/>
    <w:rsid w:val="00A07C23"/>
    <w:rsid w:val="00A239EC"/>
    <w:rsid w:val="00A242F1"/>
    <w:rsid w:val="00A40D14"/>
    <w:rsid w:val="00A45595"/>
    <w:rsid w:val="00B245A2"/>
    <w:rsid w:val="00B64287"/>
    <w:rsid w:val="00B6641C"/>
    <w:rsid w:val="00BC7C3D"/>
    <w:rsid w:val="00BD0B6F"/>
    <w:rsid w:val="00BF6DD0"/>
    <w:rsid w:val="00C13C82"/>
    <w:rsid w:val="00C15B70"/>
    <w:rsid w:val="00CC0B45"/>
    <w:rsid w:val="00CD33A4"/>
    <w:rsid w:val="00CF35BB"/>
    <w:rsid w:val="00D024C9"/>
    <w:rsid w:val="00D2783E"/>
    <w:rsid w:val="00D52DA4"/>
    <w:rsid w:val="00E2029D"/>
    <w:rsid w:val="00E4458A"/>
    <w:rsid w:val="00E469DB"/>
    <w:rsid w:val="00EA5117"/>
    <w:rsid w:val="00EE4CFE"/>
    <w:rsid w:val="00FB7DC3"/>
    <w:rsid w:val="00FC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D7497"/>
  <w15:chartTrackingRefBased/>
  <w15:docId w15:val="{75421254-142F-554E-BA8B-56121CFE4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FE2"/>
    <w:pPr>
      <w:tabs>
        <w:tab w:val="left" w:pos="1650"/>
      </w:tabs>
      <w:spacing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7F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7F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7F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42F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242F1"/>
  </w:style>
  <w:style w:type="paragraph" w:styleId="Footer">
    <w:name w:val="footer"/>
    <w:basedOn w:val="Normal"/>
    <w:link w:val="FooterChar"/>
    <w:uiPriority w:val="99"/>
    <w:unhideWhenUsed/>
    <w:rsid w:val="001B73DF"/>
    <w:pPr>
      <w:tabs>
        <w:tab w:val="center" w:pos="4513"/>
        <w:tab w:val="right" w:pos="9026"/>
      </w:tabs>
      <w:spacing w:after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B73DF"/>
    <w:rPr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4105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10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83A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083A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377F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7FC0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77FC0"/>
    <w:rPr>
      <w:rFonts w:asciiTheme="majorHAnsi" w:eastAsiaTheme="majorEastAsia" w:hAnsiTheme="majorHAnsi" w:cstheme="majorBidi"/>
      <w:color w:val="1F3763" w:themeColor="accent1" w:themeShade="7F"/>
      <w:sz w:val="20"/>
      <w:szCs w:val="20"/>
      <w:u w:val="single"/>
    </w:rPr>
  </w:style>
  <w:style w:type="paragraph" w:customStyle="1" w:styleId="Body">
    <w:name w:val="Body"/>
    <w:basedOn w:val="Normal"/>
    <w:qFormat/>
    <w:rsid w:val="00841053"/>
  </w:style>
  <w:style w:type="paragraph" w:customStyle="1" w:styleId="Bullet1">
    <w:name w:val="Bullet 1"/>
    <w:basedOn w:val="Body"/>
    <w:qFormat/>
    <w:rsid w:val="00936A2B"/>
    <w:pPr>
      <w:numPr>
        <w:numId w:val="1"/>
      </w:numPr>
      <w:ind w:left="567" w:hanging="578"/>
    </w:pPr>
  </w:style>
  <w:style w:type="paragraph" w:customStyle="1" w:styleId="Bullet2">
    <w:name w:val="Bullet 2"/>
    <w:basedOn w:val="Body"/>
    <w:qFormat/>
    <w:rsid w:val="00936A2B"/>
    <w:pPr>
      <w:numPr>
        <w:ilvl w:val="1"/>
        <w:numId w:val="1"/>
      </w:numPr>
      <w:ind w:left="1134" w:hanging="567"/>
    </w:pPr>
  </w:style>
  <w:style w:type="paragraph" w:customStyle="1" w:styleId="Body1">
    <w:name w:val="Body 1"/>
    <w:basedOn w:val="Body"/>
    <w:rsid w:val="00377FC0"/>
    <w:pPr>
      <w:ind w:left="567"/>
    </w:pPr>
  </w:style>
  <w:style w:type="paragraph" w:customStyle="1" w:styleId="NumberedHeading1">
    <w:name w:val="Numbered Heading 1"/>
    <w:basedOn w:val="Body"/>
    <w:qFormat/>
    <w:rsid w:val="004D07EC"/>
    <w:pPr>
      <w:numPr>
        <w:numId w:val="2"/>
      </w:numPr>
      <w:ind w:left="567" w:hanging="567"/>
    </w:pPr>
    <w:rPr>
      <w:b/>
      <w:bCs/>
      <w:color w:val="2F5496" w:themeColor="accent1" w:themeShade="BF"/>
      <w:sz w:val="28"/>
      <w:szCs w:val="28"/>
    </w:rPr>
  </w:style>
  <w:style w:type="paragraph" w:customStyle="1" w:styleId="NumberedHeading2">
    <w:name w:val="Numbered Heading 2"/>
    <w:basedOn w:val="Body"/>
    <w:qFormat/>
    <w:rsid w:val="004D07EC"/>
    <w:pPr>
      <w:numPr>
        <w:ilvl w:val="1"/>
        <w:numId w:val="2"/>
      </w:numPr>
      <w:ind w:left="567" w:hanging="567"/>
    </w:pPr>
    <w:rPr>
      <w:b/>
      <w:bCs/>
      <w:color w:val="2F5496" w:themeColor="accent1" w:themeShade="BF"/>
    </w:rPr>
  </w:style>
  <w:style w:type="paragraph" w:customStyle="1" w:styleId="NumberedHeading3">
    <w:name w:val="Numbered Heading 3"/>
    <w:basedOn w:val="Body"/>
    <w:qFormat/>
    <w:rsid w:val="004D07EC"/>
    <w:pPr>
      <w:numPr>
        <w:ilvl w:val="2"/>
        <w:numId w:val="2"/>
      </w:numPr>
      <w:ind w:left="567" w:hanging="567"/>
    </w:pPr>
    <w:rPr>
      <w:u w:val="single"/>
    </w:rPr>
  </w:style>
  <w:style w:type="paragraph" w:customStyle="1" w:styleId="BodyUnderHeading">
    <w:name w:val="Body (Under Heading)"/>
    <w:basedOn w:val="Body1"/>
    <w:qFormat/>
    <w:rsid w:val="006A538A"/>
  </w:style>
  <w:style w:type="paragraph" w:styleId="Caption">
    <w:name w:val="caption"/>
    <w:basedOn w:val="Normal"/>
    <w:next w:val="Normal"/>
    <w:uiPriority w:val="35"/>
    <w:unhideWhenUsed/>
    <w:qFormat/>
    <w:rsid w:val="008C4A00"/>
    <w:pPr>
      <w:spacing w:after="200"/>
    </w:pPr>
    <w:rPr>
      <w:i/>
      <w:iCs/>
      <w:color w:val="44546A" w:themeColor="text2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FB7DC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7DC3"/>
    <w:rPr>
      <w:i/>
      <w:iCs/>
      <w:color w:val="404040" w:themeColor="text1" w:themeTint="BF"/>
      <w:sz w:val="20"/>
      <w:szCs w:val="20"/>
    </w:rPr>
  </w:style>
  <w:style w:type="paragraph" w:customStyle="1" w:styleId="FooterOrganation">
    <w:name w:val="Footer Organation"/>
    <w:basedOn w:val="Footer"/>
    <w:qFormat/>
    <w:rsid w:val="00844185"/>
    <w:pPr>
      <w:pBdr>
        <w:top w:val="single" w:sz="4" w:space="1" w:color="auto"/>
      </w:pBdr>
    </w:pPr>
    <w:rPr>
      <w:b/>
      <w:bCs/>
      <w:color w:val="4472C4" w:themeColor="accent1"/>
    </w:rPr>
  </w:style>
  <w:style w:type="paragraph" w:customStyle="1" w:styleId="FooterAddress">
    <w:name w:val="Footer Address"/>
    <w:basedOn w:val="Footer"/>
    <w:qFormat/>
    <w:rsid w:val="001B73DF"/>
  </w:style>
  <w:style w:type="paragraph" w:customStyle="1" w:styleId="Address">
    <w:name w:val="Address"/>
    <w:basedOn w:val="Normal"/>
    <w:qFormat/>
    <w:rsid w:val="00627DB9"/>
    <w:pPr>
      <w:spacing w:after="20"/>
    </w:pPr>
  </w:style>
  <w:style w:type="paragraph" w:customStyle="1" w:styleId="Saluation">
    <w:name w:val="Saluation"/>
    <w:basedOn w:val="Normal"/>
    <w:qFormat/>
    <w:rsid w:val="004C314A"/>
  </w:style>
  <w:style w:type="paragraph" w:customStyle="1" w:styleId="Subject">
    <w:name w:val="Subject"/>
    <w:basedOn w:val="Saluation"/>
    <w:qFormat/>
    <w:rsid w:val="00660946"/>
    <w:rPr>
      <w:b/>
      <w:b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7057F0"/>
    <w:rPr>
      <w:color w:val="808080"/>
    </w:rPr>
  </w:style>
  <w:style w:type="paragraph" w:customStyle="1" w:styleId="Valediction">
    <w:name w:val="Valediction"/>
    <w:basedOn w:val="Body"/>
    <w:qFormat/>
    <w:rsid w:val="002F3EE8"/>
    <w:pPr>
      <w:spacing w:before="400"/>
    </w:pPr>
  </w:style>
  <w:style w:type="paragraph" w:customStyle="1" w:styleId="Position">
    <w:name w:val="Position"/>
    <w:basedOn w:val="Body"/>
    <w:qFormat/>
    <w:rsid w:val="0011658E"/>
    <w:rPr>
      <w:b/>
      <w:bCs/>
    </w:rPr>
  </w:style>
  <w:style w:type="table" w:styleId="TableGrid">
    <w:name w:val="Table Grid"/>
    <w:basedOn w:val="TableNormal"/>
    <w:uiPriority w:val="39"/>
    <w:rsid w:val="00945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C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C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3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24b8dbbf6fe06a4d/AACE%20Australia/10%20Templates/02%20Word%20Templates/TE-COM-002_R1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0E90EB1AD13E43B6008366AB22680C" ma:contentTypeVersion="13" ma:contentTypeDescription="Create a new document." ma:contentTypeScope="" ma:versionID="25e38b821f50c6a148abd59808b13aa8">
  <xsd:schema xmlns:xsd="http://www.w3.org/2001/XMLSchema" xmlns:xs="http://www.w3.org/2001/XMLSchema" xmlns:p="http://schemas.microsoft.com/office/2006/metadata/properties" xmlns:ns1="http://schemas.microsoft.com/sharepoint/v3" xmlns:ns3="48cd059f-6279-4a48-90cb-4b0ccabff49c" xmlns:ns4="bf087c33-2baa-454b-8e73-2d8276607731" targetNamespace="http://schemas.microsoft.com/office/2006/metadata/properties" ma:root="true" ma:fieldsID="8a22c630c34f1a74834b71d7d2174291" ns1:_="" ns3:_="" ns4:_="">
    <xsd:import namespace="http://schemas.microsoft.com/sharepoint/v3"/>
    <xsd:import namespace="48cd059f-6279-4a48-90cb-4b0ccabff49c"/>
    <xsd:import namespace="bf087c33-2baa-454b-8e73-2d82766077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d059f-6279-4a48-90cb-4b0ccabff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87c33-2baa-454b-8e73-2d827660773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AF498-2C29-4A09-9386-E5E9410C21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0866D47-CE4C-7846-885B-CEDFF807DB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00DEAF-68CC-4C9D-827B-ED17EEAA4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8cd059f-6279-4a48-90cb-4b0ccabff49c"/>
    <ds:schemaRef ds:uri="bf087c33-2baa-454b-8e73-2d82766077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B5DC85-16D8-4785-BF96-D62FFFCD34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TE-COM-002_R1%20Letter%20Template.dotx</Template>
  <TotalTime>5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Karen Chew</cp:lastModifiedBy>
  <cp:revision>11</cp:revision>
  <dcterms:created xsi:type="dcterms:W3CDTF">2021-02-22T08:57:00Z</dcterms:created>
  <dcterms:modified xsi:type="dcterms:W3CDTF">2021-02-24T10:36:00Z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0x010100AC0E90EB1AD13E43B6008366AB22680C</vt:lpwstr>
  </property>
</Properties>
</file>